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ehtisen yleisen asettelun taulukko"/>
      </w:tblPr>
      <w:tblGrid>
        <w:gridCol w:w="7200"/>
        <w:gridCol w:w="3600"/>
      </w:tblGrid>
      <w:tr w:rsidR="00423F28" w:rsidRPr="002E5858" w14:paraId="0BBACB7E" w14:textId="77777777" w:rsidTr="08410FA2">
        <w:trPr>
          <w:trHeight w:hRule="exact" w:val="15444"/>
          <w:jc w:val="center"/>
        </w:trPr>
        <w:tc>
          <w:tcPr>
            <w:tcW w:w="7200" w:type="dxa"/>
          </w:tcPr>
          <w:p w14:paraId="579CE98A" w14:textId="7A342270" w:rsidR="00423F28" w:rsidRDefault="00E903C5">
            <w:r>
              <w:rPr>
                <w:noProof/>
              </w:rPr>
              <w:drawing>
                <wp:inline distT="0" distB="0" distL="0" distR="0" wp14:anchorId="3D1A1075" wp14:editId="59F1E244">
                  <wp:extent cx="4572000" cy="2985770"/>
                  <wp:effectExtent l="0" t="0" r="0" b="5080"/>
                  <wp:docPr id="410889517" name="Kuva 7" descr="Henkilö tervehdyksen asiakk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89517" name="Kuva 410889517" descr="Henkilö tervehdyksen asiakkaa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83E95" w14:textId="30117CDC" w:rsidR="003A4A4A" w:rsidRPr="001A2729" w:rsidRDefault="00000000" w:rsidP="00F7085C">
            <w:pPr>
              <w:pStyle w:val="Alaotsikko"/>
              <w:spacing w:before="0" w:line="240" w:lineRule="auto"/>
              <w:rPr>
                <w:sz w:val="72"/>
                <w:szCs w:val="72"/>
              </w:rPr>
            </w:pPr>
            <w:sdt>
              <w:sdtPr>
                <w:rPr>
                  <w:sz w:val="72"/>
                  <w:szCs w:val="72"/>
                </w:rPr>
                <w:alias w:val="Anna tapahtuman päivämäärä:"/>
                <w:tag w:val="Anna tapahtuman päivämäärä:"/>
                <w:id w:val="1308741240"/>
                <w:placeholder>
                  <w:docPart w:val="59A610F5992A4684BF467279FA02C6C2"/>
                </w:placeholder>
                <w15:appearance w15:val="hidden"/>
                <w:text/>
              </w:sdtPr>
              <w:sdtContent>
                <w:r w:rsidR="00466CC7" w:rsidRPr="001A2729">
                  <w:rPr>
                    <w:sz w:val="72"/>
                    <w:szCs w:val="72"/>
                  </w:rPr>
                  <w:t>ilmainen</w:t>
                </w:r>
                <w:r w:rsidR="008A78DF" w:rsidRPr="001A2729">
                  <w:rPr>
                    <w:sz w:val="72"/>
                    <w:szCs w:val="72"/>
                  </w:rPr>
                  <w:t xml:space="preserve"> </w:t>
                </w:r>
              </w:sdtContent>
            </w:sdt>
          </w:p>
          <w:sdt>
            <w:sdtPr>
              <w:rPr>
                <w:sz w:val="72"/>
                <w:szCs w:val="72"/>
              </w:rPr>
              <w:alias w:val="Anna tapahtuman otsikko:"/>
              <w:tag w:val="Anna tapahtuman otsikko:"/>
              <w:id w:val="16356312"/>
              <w:placeholder>
                <w:docPart w:val="59583513CAFD4A68B951D37AB101BDBD"/>
              </w:placeholder>
              <w15:appearance w15:val="hidden"/>
              <w:text/>
            </w:sdtPr>
            <w:sdtContent>
              <w:p w14:paraId="6C459FBC" w14:textId="4871F7B3" w:rsidR="003A4A4A" w:rsidRPr="00BB507B" w:rsidRDefault="00466CC7" w:rsidP="00BB507B">
                <w:pPr>
                  <w:pStyle w:val="Otsikko"/>
                  <w:pBdr>
                    <w:bottom w:val="single" w:sz="4" w:space="1" w:color="auto"/>
                    <w:right w:val="single" w:sz="4" w:space="4" w:color="auto"/>
                  </w:pBdr>
                  <w:spacing w:line="276" w:lineRule="auto"/>
                  <w:rPr>
                    <w:sz w:val="72"/>
                    <w:szCs w:val="72"/>
                  </w:rPr>
                </w:pPr>
                <w:r w:rsidRPr="00BB507B">
                  <w:rPr>
                    <w:sz w:val="72"/>
                    <w:szCs w:val="72"/>
                  </w:rPr>
                  <w:t xml:space="preserve">koulutusinfo </w:t>
                </w:r>
              </w:p>
            </w:sdtContent>
          </w:sdt>
          <w:p w14:paraId="460DE5AF" w14:textId="353AFED3" w:rsidR="003A4A4A" w:rsidRPr="001A2729" w:rsidRDefault="00000000" w:rsidP="00D25BE0">
            <w:pPr>
              <w:pStyle w:val="Otsikko1"/>
              <w:pBdr>
                <w:bottom w:val="single" w:sz="4" w:space="1" w:color="auto"/>
              </w:pBdr>
              <w:spacing w:before="0" w:after="0" w:line="360" w:lineRule="auto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Anna tapahtuman kuvauksen otsikko:"/>
                <w:tag w:val="Anna tapahtuman kuvauksen otsikko:"/>
                <w:id w:val="2000612752"/>
                <w:placeholder>
                  <w:docPart w:val="ACCDBD6AC7804138B3AF0CA90B668A10"/>
                </w:placeholder>
                <w15:appearance w15:val="hidden"/>
                <w:text/>
              </w:sdtPr>
              <w:sdtContent>
                <w:r w:rsidR="001115F2" w:rsidRPr="001A2729">
                  <w:rPr>
                    <w:sz w:val="24"/>
                    <w:szCs w:val="24"/>
                  </w:rPr>
                  <w:t>Koulutettu työntekijä vaikuttaa positiivisesti</w:t>
                </w:r>
                <w:r w:rsidR="003D21D4" w:rsidRPr="001A2729">
                  <w:rPr>
                    <w:sz w:val="24"/>
                    <w:szCs w:val="24"/>
                  </w:rPr>
                  <w:t xml:space="preserve"> yrityksen kannattavuuteen ja oppii tehokkaampia keinoja oman työn tekemiseen</w:t>
                </w:r>
                <w:r w:rsidR="009258BD" w:rsidRPr="001A2729">
                  <w:rPr>
                    <w:sz w:val="24"/>
                    <w:szCs w:val="24"/>
                  </w:rPr>
                  <w:t>.</w:t>
                </w:r>
              </w:sdtContent>
            </w:sdt>
          </w:p>
          <w:p w14:paraId="49289C02" w14:textId="77777777" w:rsidR="008A78DF" w:rsidRDefault="008A78DF" w:rsidP="0045768F">
            <w:pPr>
              <w:spacing w:after="0" w:line="240" w:lineRule="auto"/>
            </w:pPr>
          </w:p>
          <w:p w14:paraId="58C3D6D6" w14:textId="16007B1D" w:rsidR="00201176" w:rsidRDefault="00201176" w:rsidP="00201176">
            <w:r>
              <w:t xml:space="preserve">Koulutusinfo on tarjolla erityisesti </w:t>
            </w:r>
            <w:r w:rsidR="005365A0">
              <w:t xml:space="preserve">ilman ammatillista </w:t>
            </w:r>
            <w:proofErr w:type="gramStart"/>
            <w:r w:rsidR="005365A0">
              <w:t xml:space="preserve">tutkintoa </w:t>
            </w:r>
            <w:r>
              <w:t xml:space="preserve"> oleville</w:t>
            </w:r>
            <w:proofErr w:type="gramEnd"/>
            <w:r>
              <w:t xml:space="preserve"> työntekijöille (peruskoulu, lukio tai kesken jäänyt tutkinto/osittainen tutkinto), mutta koko henkilöstö on lämpimästi tervetullut infoon. </w:t>
            </w:r>
          </w:p>
          <w:p w14:paraId="194AC5F2" w14:textId="54125392" w:rsidR="00201176" w:rsidRDefault="00201176" w:rsidP="00201176">
            <w:r>
              <w:t xml:space="preserve">Koulutusinfon sisältö voidaan suunnitella yrityksen osaamistarpeista lähtien ja voidaan järjestää esim. kahvitauon tai lounaan yhteyteen. Esiteltävien koulutusten lähtökohtana on, että ne </w:t>
            </w:r>
            <w:r w:rsidR="000A3D87">
              <w:t>on mahdollista su</w:t>
            </w:r>
            <w:r>
              <w:t>orittaa työn ohessa esim. oppisopimuksella. Koulutusinfo ei sido tai velvoita yritystä</w:t>
            </w:r>
            <w:r w:rsidR="00F7085C">
              <w:t xml:space="preserve"> mihinkään</w:t>
            </w:r>
            <w:r>
              <w:t>.</w:t>
            </w:r>
          </w:p>
          <w:p w14:paraId="4CDD1D2B" w14:textId="77777777" w:rsidR="00201176" w:rsidRDefault="00201176" w:rsidP="00201176">
            <w:r>
              <w:t xml:space="preserve">Päivitä yrityksesi osaaminen ajan tasalle tai suuntaa katse tulevaan ja hanki osaamista, jota yrityksessä ei vielä ole. Varaa teille sopiva ajankohta ja järjestetään tilaisuus joko paikan päällä tai etäyhteyksiä hyödyntäen. </w:t>
            </w:r>
          </w:p>
          <w:p w14:paraId="630EE8B2" w14:textId="2CA7EB3B" w:rsidR="003A4A4A" w:rsidRPr="00AE3C2A" w:rsidRDefault="0051594C" w:rsidP="00AE3C2A">
            <w:pPr>
              <w:jc w:val="center"/>
              <w:rPr>
                <w:b/>
                <w:bCs/>
              </w:rPr>
            </w:pPr>
            <w:r w:rsidRPr="00AE3C2A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90DB7AB" wp14:editId="2DC54AE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739775</wp:posOffset>
                  </wp:positionV>
                  <wp:extent cx="4200525" cy="342900"/>
                  <wp:effectExtent l="0" t="0" r="9525" b="0"/>
                  <wp:wrapNone/>
                  <wp:docPr id="1854893218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01176" w:rsidRPr="00AE3C2A">
              <w:rPr>
                <w:b/>
                <w:bCs/>
                <w:sz w:val="28"/>
                <w:szCs w:val="28"/>
              </w:rPr>
              <w:t>Järjestämme myös</w:t>
            </w:r>
            <w:r w:rsidR="00AE3C2A">
              <w:rPr>
                <w:b/>
                <w:bCs/>
                <w:sz w:val="28"/>
                <w:szCs w:val="28"/>
              </w:rPr>
              <w:t xml:space="preserve"> avoimia</w:t>
            </w:r>
            <w:r w:rsidR="00BE2C82">
              <w:rPr>
                <w:b/>
                <w:bCs/>
                <w:sz w:val="28"/>
                <w:szCs w:val="28"/>
              </w:rPr>
              <w:t xml:space="preserve"> ja</w:t>
            </w:r>
            <w:r w:rsidR="00AE3C2A">
              <w:rPr>
                <w:b/>
                <w:bCs/>
                <w:sz w:val="28"/>
                <w:szCs w:val="28"/>
              </w:rPr>
              <w:t xml:space="preserve"> alakohtaisia</w:t>
            </w:r>
            <w:r w:rsidR="00201176" w:rsidRPr="00AE3C2A">
              <w:rPr>
                <w:b/>
                <w:bCs/>
                <w:sz w:val="28"/>
                <w:szCs w:val="28"/>
              </w:rPr>
              <w:t xml:space="preserve"> koulutusinfopäiviä</w:t>
            </w:r>
            <w:r w:rsidR="00AE3C2A">
              <w:rPr>
                <w:b/>
                <w:bCs/>
                <w:sz w:val="28"/>
                <w:szCs w:val="28"/>
              </w:rPr>
              <w:t xml:space="preserve"> etäyhteydellä</w:t>
            </w:r>
            <w:r w:rsidR="00201176" w:rsidRPr="00AE3C2A">
              <w:rPr>
                <w:b/>
                <w:bCs/>
                <w:sz w:val="28"/>
                <w:szCs w:val="28"/>
              </w:rPr>
              <w:t>. Kysy näistä lisää.</w:t>
            </w:r>
            <w:r w:rsidRPr="00AE3C2A">
              <w:rPr>
                <w:b/>
                <w:bCs/>
              </w:rPr>
              <w:br/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ehtisen sivupalkin asettelu"/>
            </w:tblPr>
            <w:tblGrid>
              <w:gridCol w:w="3540"/>
            </w:tblGrid>
            <w:tr w:rsidR="00236FEA" w14:paraId="4AA4AF7A" w14:textId="77777777" w:rsidTr="000740E8">
              <w:trPr>
                <w:trHeight w:hRule="exact" w:val="12049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4E01DE8A" w14:textId="775329DF" w:rsidR="00236FEA" w:rsidRPr="00B814C2" w:rsidRDefault="008400ED" w:rsidP="008400ED">
                  <w:pPr>
                    <w:pStyle w:val="Otsikko2"/>
                    <w:spacing w:line="240" w:lineRule="auto"/>
                    <w:rPr>
                      <w:rFonts w:ascii="Impact" w:hAnsi="Impact"/>
                      <w:sz w:val="36"/>
                      <w:szCs w:val="36"/>
                    </w:rPr>
                  </w:pPr>
                  <w:r>
                    <w:rPr>
                      <w:rFonts w:ascii="Impact" w:hAnsi="Impact"/>
                      <w:sz w:val="36"/>
                      <w:szCs w:val="36"/>
                    </w:rPr>
                    <w:br/>
                  </w:r>
                  <w:r w:rsidR="0063624D">
                    <w:rPr>
                      <w:rFonts w:ascii="Impact" w:hAnsi="Impact"/>
                      <w:sz w:val="36"/>
                      <w:szCs w:val="36"/>
                    </w:rPr>
                    <w:t>MITÄ?</w:t>
                  </w:r>
                </w:p>
                <w:p w14:paraId="38C320DC" w14:textId="2C025FC0" w:rsidR="00236FEA" w:rsidRDefault="00236FEA" w:rsidP="000740E8">
                  <w:pPr>
                    <w:pStyle w:val="Rivi"/>
                    <w:spacing w:before="0" w:after="0"/>
                    <w:rPr>
                      <w:sz w:val="28"/>
                      <w:szCs w:val="28"/>
                      <w:lang w:bidi="fi-FI"/>
                    </w:rPr>
                  </w:pPr>
                  <w:r w:rsidRPr="006433A9">
                    <w:rPr>
                      <w:sz w:val="28"/>
                      <w:szCs w:val="28"/>
                      <w:lang w:bidi="fi-FI"/>
                    </w:rPr>
                    <w:t>__</w:t>
                  </w:r>
                  <w:r w:rsidR="008400ED">
                    <w:rPr>
                      <w:sz w:val="28"/>
                      <w:szCs w:val="28"/>
                      <w:lang w:bidi="fi-FI"/>
                    </w:rPr>
                    <w:t>___</w:t>
                  </w:r>
                </w:p>
                <w:p w14:paraId="146BC57D" w14:textId="77777777" w:rsidR="00EA16D5" w:rsidRPr="00EA16D5" w:rsidRDefault="00EA16D5" w:rsidP="00EA16D5">
                  <w:pPr>
                    <w:pStyle w:val="Otsikko2"/>
                    <w:rPr>
                      <w:lang w:bidi="fi-FI"/>
                    </w:rPr>
                  </w:pPr>
                </w:p>
                <w:p w14:paraId="59F853C0" w14:textId="4C33C332" w:rsidR="0063624D" w:rsidRPr="00D17814" w:rsidRDefault="00C0460F" w:rsidP="0063624D">
                  <w:pPr>
                    <w:pStyle w:val="Otsikko2"/>
                    <w:rPr>
                      <w:rFonts w:ascii="Amasis MT Pro Black" w:hAnsi="Amasis MT Pro Black"/>
                      <w:lang w:bidi="fi-FI"/>
                    </w:rPr>
                  </w:pPr>
                  <w:r w:rsidRPr="00D17814">
                    <w:rPr>
                      <w:rFonts w:ascii="Amasis MT Pro Black" w:hAnsi="Amasis MT Pro Black"/>
                      <w:lang w:bidi="fi-FI"/>
                    </w:rPr>
                    <w:t>Yrityksen kehittämistä osaamista lisäämällä tai täydentämällä</w:t>
                  </w:r>
                </w:p>
                <w:p w14:paraId="5A7E6432" w14:textId="2D62B5D4" w:rsidR="0080217D" w:rsidRDefault="0080217D" w:rsidP="008400ED">
                  <w:pPr>
                    <w:pStyle w:val="Rivi"/>
                    <w:spacing w:before="0" w:after="0"/>
                    <w:rPr>
                      <w:sz w:val="28"/>
                      <w:szCs w:val="28"/>
                      <w:lang w:bidi="fi-FI"/>
                    </w:rPr>
                  </w:pPr>
                  <w:r w:rsidRPr="006433A9">
                    <w:rPr>
                      <w:sz w:val="28"/>
                      <w:szCs w:val="28"/>
                      <w:lang w:bidi="fi-FI"/>
                    </w:rPr>
                    <w:t>____</w:t>
                  </w:r>
                  <w:r w:rsidR="008400ED">
                    <w:rPr>
                      <w:sz w:val="28"/>
                      <w:szCs w:val="28"/>
                      <w:lang w:bidi="fi-FI"/>
                    </w:rPr>
                    <w:t>_</w:t>
                  </w:r>
                </w:p>
                <w:p w14:paraId="4834D30C" w14:textId="6C52CD24" w:rsidR="00124757" w:rsidRPr="00B814C2" w:rsidRDefault="00176573" w:rsidP="008400ED">
                  <w:pPr>
                    <w:pStyle w:val="Otsikko2"/>
                    <w:spacing w:line="240" w:lineRule="auto"/>
                    <w:rPr>
                      <w:rFonts w:ascii="Impact" w:hAnsi="Impact"/>
                      <w:sz w:val="36"/>
                      <w:szCs w:val="36"/>
                    </w:rPr>
                  </w:pPr>
                  <w:r w:rsidRPr="00176573">
                    <w:rPr>
                      <w:rFonts w:ascii="Impact" w:hAnsi="Impact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Impact" w:hAnsi="Impact"/>
                      <w:sz w:val="18"/>
                      <w:szCs w:val="18"/>
                    </w:rPr>
                    <w:br/>
                  </w:r>
                  <w:r w:rsidR="00124757">
                    <w:rPr>
                      <w:rFonts w:ascii="Impact" w:hAnsi="Impact"/>
                      <w:sz w:val="36"/>
                      <w:szCs w:val="36"/>
                    </w:rPr>
                    <w:t>KENELLE?</w:t>
                  </w:r>
                </w:p>
                <w:p w14:paraId="250D1263" w14:textId="397FC486" w:rsidR="00504A44" w:rsidRDefault="002447B9" w:rsidP="008400ED">
                  <w:pPr>
                    <w:pStyle w:val="Rivi"/>
                    <w:spacing w:before="0" w:after="0"/>
                    <w:rPr>
                      <w:sz w:val="28"/>
                      <w:szCs w:val="28"/>
                      <w:lang w:bidi="fi-FI"/>
                    </w:rPr>
                  </w:pPr>
                  <w:r w:rsidRPr="006433A9">
                    <w:rPr>
                      <w:sz w:val="28"/>
                      <w:szCs w:val="28"/>
                      <w:lang w:bidi="fi-FI"/>
                    </w:rPr>
                    <w:t>____</w:t>
                  </w:r>
                  <w:r w:rsidR="008400ED">
                    <w:rPr>
                      <w:sz w:val="28"/>
                      <w:szCs w:val="28"/>
                      <w:lang w:bidi="fi-FI"/>
                    </w:rPr>
                    <w:t>_</w:t>
                  </w:r>
                  <w:r w:rsidR="00254FE5">
                    <w:rPr>
                      <w:sz w:val="28"/>
                      <w:szCs w:val="28"/>
                      <w:lang w:bidi="fi-FI"/>
                    </w:rPr>
                    <w:br/>
                  </w:r>
                </w:p>
                <w:p w14:paraId="30D071C3" w14:textId="0CC5FD6F" w:rsidR="00236FEA" w:rsidRPr="00D17814" w:rsidRDefault="00000000" w:rsidP="00CB0F66">
                  <w:pPr>
                    <w:pStyle w:val="Otsikko2"/>
                    <w:numPr>
                      <w:ilvl w:val="0"/>
                      <w:numId w:val="11"/>
                    </w:numPr>
                    <w:rPr>
                      <w:rFonts w:ascii="Amasis MT Pro Black" w:hAnsi="Amasis MT Pro Black"/>
                      <w:sz w:val="24"/>
                      <w:szCs w:val="24"/>
                    </w:rPr>
                  </w:pPr>
                  <w:sdt>
                    <w:sdtPr>
                      <w:rPr>
                        <w:rFonts w:ascii="Amasis MT Pro Black" w:hAnsi="Amasis MT Pro Black"/>
                        <w:sz w:val="24"/>
                        <w:szCs w:val="24"/>
                      </w:rPr>
                      <w:alias w:val="Anna otsikko 2:"/>
                      <w:tag w:val="Anna otsikko 2:"/>
                      <w:id w:val="-619531705"/>
                      <w:placeholder>
                        <w:docPart w:val="EC4C22082F104C67BDAA5EDA724AB78C"/>
                      </w:placeholder>
                      <w15:appearance w15:val="hidden"/>
                      <w:text/>
                    </w:sdtPr>
                    <w:sdtContent>
                      <w:r w:rsidR="0051594C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 xml:space="preserve">Vähintään yksi työntekijä, jolla ei ole </w:t>
                      </w:r>
                      <w:r w:rsidR="00234A77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ammatillista</w:t>
                      </w:r>
                      <w:r w:rsidR="00124757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 xml:space="preserve"> </w:t>
                      </w:r>
                      <w:r w:rsidR="00FE72DE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tutkintoa</w:t>
                      </w:r>
                    </w:sdtContent>
                  </w:sdt>
                </w:p>
                <w:p w14:paraId="3CF7D5FB" w14:textId="4AAD5D81" w:rsidR="00236FEA" w:rsidRPr="00D17814" w:rsidRDefault="00000000" w:rsidP="00585349">
                  <w:pPr>
                    <w:pStyle w:val="Otsikko2"/>
                    <w:numPr>
                      <w:ilvl w:val="0"/>
                      <w:numId w:val="11"/>
                    </w:numPr>
                    <w:rPr>
                      <w:rFonts w:ascii="Amasis MT Pro Black" w:hAnsi="Amasis MT Pro Black"/>
                      <w:sz w:val="24"/>
                      <w:szCs w:val="24"/>
                    </w:rPr>
                  </w:pPr>
                  <w:sdt>
                    <w:sdtPr>
                      <w:rPr>
                        <w:rFonts w:ascii="Amasis MT Pro Black" w:hAnsi="Amasis MT Pro Black"/>
                        <w:sz w:val="24"/>
                        <w:szCs w:val="24"/>
                      </w:rPr>
                      <w:alias w:val="Anna otsikko 2:"/>
                      <w:tag w:val="Anna otsikko 2:"/>
                      <w:id w:val="-273402092"/>
                      <w:placeholder>
                        <w:docPart w:val="45471AE0F1C646A583468C9D88D11812"/>
                      </w:placeholder>
                      <w15:appearance w15:val="hidden"/>
                      <w:text/>
                    </w:sdtPr>
                    <w:sdtContent>
                      <w:r w:rsidR="00CB0F66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Toimipaikassa</w:t>
                      </w:r>
                      <w:r w:rsidR="00261494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 xml:space="preserve"> 3–149 </w:t>
                      </w:r>
                      <w:r w:rsidR="00EE33F9" w:rsidRPr="00D17814">
                        <w:rPr>
                          <w:rFonts w:ascii="Amasis MT Pro Black" w:hAnsi="Amasis MT Pro Black"/>
                          <w:sz w:val="24"/>
                          <w:szCs w:val="24"/>
                        </w:rPr>
                        <w:t>työntekijää</w:t>
                      </w:r>
                    </w:sdtContent>
                  </w:sdt>
                </w:p>
                <w:p w14:paraId="0AD8CC6A" w14:textId="348A9367" w:rsidR="00236FEA" w:rsidRDefault="00236FEA" w:rsidP="008400ED">
                  <w:pPr>
                    <w:pStyle w:val="Rivi"/>
                    <w:spacing w:before="0" w:after="0"/>
                    <w:rPr>
                      <w:sz w:val="28"/>
                      <w:szCs w:val="28"/>
                      <w:lang w:bidi="fi-FI"/>
                    </w:rPr>
                  </w:pPr>
                  <w:r w:rsidRPr="08410FA2">
                    <w:rPr>
                      <w:sz w:val="28"/>
                      <w:szCs w:val="28"/>
                      <w:lang w:bidi="fi-FI"/>
                    </w:rPr>
                    <w:t>____</w:t>
                  </w:r>
                  <w:r w:rsidR="008400ED">
                    <w:rPr>
                      <w:sz w:val="28"/>
                      <w:szCs w:val="28"/>
                      <w:lang w:bidi="fi-FI"/>
                    </w:rPr>
                    <w:t>_</w:t>
                  </w:r>
                </w:p>
                <w:p w14:paraId="791CA355" w14:textId="428CF472" w:rsidR="008400ED" w:rsidRPr="00176573" w:rsidRDefault="008400ED" w:rsidP="008400ED">
                  <w:pPr>
                    <w:pStyle w:val="Otsikko2"/>
                    <w:rPr>
                      <w:sz w:val="18"/>
                      <w:szCs w:val="18"/>
                      <w:lang w:bidi="fi-FI"/>
                    </w:rPr>
                  </w:pPr>
                </w:p>
                <w:p w14:paraId="2EE14340" w14:textId="5C6D6420" w:rsidR="00234A77" w:rsidRDefault="00B15E68" w:rsidP="008400ED">
                  <w:pPr>
                    <w:pStyle w:val="Otsikko2"/>
                    <w:rPr>
                      <w:sz w:val="36"/>
                      <w:szCs w:val="36"/>
                    </w:rPr>
                  </w:pPr>
                  <w:r w:rsidRPr="00B814C2">
                    <w:rPr>
                      <w:sz w:val="36"/>
                      <w:szCs w:val="36"/>
                    </w:rPr>
                    <w:t>MITEN?</w:t>
                  </w:r>
                </w:p>
                <w:p w14:paraId="6F00E006" w14:textId="75A3169A" w:rsidR="00746374" w:rsidRDefault="00746374" w:rsidP="008400ED">
                  <w:pPr>
                    <w:pStyle w:val="Rivi"/>
                    <w:spacing w:before="0" w:after="0"/>
                    <w:rPr>
                      <w:sz w:val="28"/>
                      <w:szCs w:val="28"/>
                      <w:lang w:bidi="fi-FI"/>
                    </w:rPr>
                  </w:pPr>
                  <w:r w:rsidRPr="08410FA2">
                    <w:rPr>
                      <w:sz w:val="28"/>
                      <w:szCs w:val="28"/>
                      <w:lang w:bidi="fi-FI"/>
                    </w:rPr>
                    <w:t>____</w:t>
                  </w:r>
                  <w:r w:rsidR="008400ED">
                    <w:rPr>
                      <w:sz w:val="28"/>
                      <w:szCs w:val="28"/>
                      <w:lang w:bidi="fi-FI"/>
                    </w:rPr>
                    <w:t>_</w:t>
                  </w:r>
                  <w:r w:rsidR="00254FE5">
                    <w:rPr>
                      <w:sz w:val="28"/>
                      <w:szCs w:val="28"/>
                      <w:lang w:bidi="fi-FI"/>
                    </w:rPr>
                    <w:br/>
                  </w:r>
                </w:p>
                <w:p w14:paraId="7D15D587" w14:textId="77777777" w:rsidR="00BA7859" w:rsidRPr="00716325" w:rsidRDefault="008E255F" w:rsidP="00716325">
                  <w:pPr>
                    <w:pStyle w:val="Otsikko2"/>
                    <w:numPr>
                      <w:ilvl w:val="0"/>
                      <w:numId w:val="11"/>
                    </w:numPr>
                    <w:rPr>
                      <w:rFonts w:ascii="Amasis MT Pro Black" w:hAnsi="Amasis MT Pro Black" w:cs="ADLaM Display"/>
                      <w:sz w:val="24"/>
                      <w:szCs w:val="24"/>
                    </w:rPr>
                  </w:pPr>
                  <w:r w:rsidRPr="00716325">
                    <w:rPr>
                      <w:rFonts w:ascii="Amasis MT Pro Black" w:hAnsi="Amasis MT Pro Black" w:cs="ADLaM Display"/>
                      <w:sz w:val="24"/>
                      <w:szCs w:val="24"/>
                    </w:rPr>
                    <w:t>Ilmainen koulutusinfo yrityksen tiloissa tai etänä</w:t>
                  </w:r>
                </w:p>
                <w:p w14:paraId="776A7A87" w14:textId="05D9516F" w:rsidR="00236FEA" w:rsidRPr="00716325" w:rsidRDefault="008E255F" w:rsidP="00716325">
                  <w:pPr>
                    <w:pStyle w:val="Otsikko2"/>
                    <w:numPr>
                      <w:ilvl w:val="0"/>
                      <w:numId w:val="11"/>
                    </w:numPr>
                    <w:jc w:val="left"/>
                    <w:rPr>
                      <w:rFonts w:ascii="Amasis MT Pro Black" w:hAnsi="Amasis MT Pro Black" w:cs="ADLaM Display"/>
                      <w:sz w:val="24"/>
                      <w:szCs w:val="24"/>
                    </w:rPr>
                  </w:pPr>
                  <w:r w:rsidRPr="00716325">
                    <w:rPr>
                      <w:rFonts w:ascii="Amasis MT Pro Black" w:hAnsi="Amasis MT Pro Black" w:cs="ADLaM Display"/>
                      <w:sz w:val="24"/>
                      <w:szCs w:val="24"/>
                    </w:rPr>
                    <w:t>Kesto noin 30 min.</w:t>
                  </w:r>
                </w:p>
                <w:p w14:paraId="2089F875" w14:textId="77777777" w:rsidR="009340D2" w:rsidRDefault="009340D2" w:rsidP="00236FEA">
                  <w:pPr>
                    <w:pStyle w:val="Otsikko2"/>
                    <w:rPr>
                      <w:sz w:val="28"/>
                      <w:szCs w:val="28"/>
                    </w:rPr>
                  </w:pPr>
                </w:p>
                <w:p w14:paraId="4AEB944A" w14:textId="3A0A2942" w:rsidR="00236FEA" w:rsidRPr="00AE3C2A" w:rsidRDefault="00236FEA" w:rsidP="00AE3C2A">
                  <w:pPr>
                    <w:pStyle w:val="Otsikko2"/>
                    <w:jc w:val="left"/>
                    <w:rPr>
                      <w:rFonts w:cstheme="majorHAnsi"/>
                      <w:bCs/>
                    </w:rPr>
                  </w:pPr>
                </w:p>
              </w:tc>
            </w:tr>
            <w:tr w:rsidR="00236FEA" w:rsidRPr="002E5858" w14:paraId="446ECF0A" w14:textId="77777777" w:rsidTr="08410FA2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single" w:sz="48" w:space="0" w:color="FFFFFF" w:themeColor="background1"/>
                  </w:tcBorders>
                  <w:shd w:val="clear" w:color="auto" w:fill="007B73" w:themeFill="accent1" w:themeFillShade="BF"/>
                  <w:vAlign w:val="center"/>
                </w:tcPr>
                <w:p w14:paraId="2AECB7EF" w14:textId="09232A3B" w:rsidR="00236FEA" w:rsidRPr="000740E8" w:rsidRDefault="00CB6B5E" w:rsidP="00236FEA">
                  <w:pPr>
                    <w:pStyle w:val="Otsikko3"/>
                    <w:rPr>
                      <w:sz w:val="28"/>
                      <w:szCs w:val="28"/>
                    </w:rPr>
                  </w:pPr>
                  <w:r w:rsidRPr="000740E8">
                    <w:rPr>
                      <w:sz w:val="28"/>
                      <w:szCs w:val="28"/>
                    </w:rPr>
                    <w:t>Osuvakoulutus</w:t>
                  </w:r>
                </w:p>
                <w:p w14:paraId="565912C8" w14:textId="46B0C15C" w:rsidR="00236FEA" w:rsidRPr="000740E8" w:rsidRDefault="00000000" w:rsidP="00236FEA">
                  <w:pPr>
                    <w:pStyle w:val="Yhteystiedot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alias w:val="Anna katuosoite:"/>
                      <w:tag w:val="Anna katuosoite:"/>
                      <w:id w:val="857003158"/>
                      <w:placeholder>
                        <w:docPart w:val="9856D415BF3040C99237033324C06662"/>
                      </w:placeholder>
                      <w15:appearance w15:val="hidden"/>
                      <w:text w:multiLine="1"/>
                    </w:sdtPr>
                    <w:sdtContent>
                      <w:proofErr w:type="spellStart"/>
                      <w:r w:rsidR="00CB6B5E" w:rsidRPr="000740E8">
                        <w:rPr>
                          <w:sz w:val="22"/>
                          <w:szCs w:val="22"/>
                        </w:rPr>
                        <w:t>Närvilänkatu</w:t>
                      </w:r>
                      <w:proofErr w:type="spellEnd"/>
                      <w:r w:rsidR="00CB6B5E" w:rsidRPr="000740E8">
                        <w:rPr>
                          <w:sz w:val="22"/>
                          <w:szCs w:val="22"/>
                        </w:rPr>
                        <w:t xml:space="preserve"> 8</w:t>
                      </w:r>
                    </w:sdtContent>
                  </w:sdt>
                </w:p>
                <w:p w14:paraId="32325D05" w14:textId="00DB3425" w:rsidR="00236FEA" w:rsidRPr="000740E8" w:rsidRDefault="00CB6B5E" w:rsidP="00236FEA">
                  <w:pPr>
                    <w:pStyle w:val="Yhteystiedot"/>
                    <w:rPr>
                      <w:sz w:val="22"/>
                      <w:szCs w:val="22"/>
                    </w:rPr>
                  </w:pPr>
                  <w:r w:rsidRPr="000740E8">
                    <w:rPr>
                      <w:sz w:val="22"/>
                      <w:szCs w:val="22"/>
                    </w:rPr>
                    <w:t>67100 Kokkola</w:t>
                  </w:r>
                </w:p>
                <w:p w14:paraId="512764E7" w14:textId="4CB7F682" w:rsidR="00236FEA" w:rsidRPr="000740E8" w:rsidRDefault="00236FEA" w:rsidP="00236FEA">
                  <w:pPr>
                    <w:pStyle w:val="Yhteystiedot"/>
                    <w:rPr>
                      <w:sz w:val="22"/>
                      <w:szCs w:val="22"/>
                    </w:rPr>
                  </w:pPr>
                </w:p>
                <w:p w14:paraId="00B650C9" w14:textId="240E7B1B" w:rsidR="00CB6B5E" w:rsidRPr="000740E8" w:rsidRDefault="00CB6B5E" w:rsidP="00236FEA">
                  <w:pPr>
                    <w:pStyle w:val="Yhteystiedot"/>
                    <w:rPr>
                      <w:sz w:val="22"/>
                      <w:szCs w:val="22"/>
                    </w:rPr>
                  </w:pPr>
                  <w:r w:rsidRPr="000740E8">
                    <w:rPr>
                      <w:sz w:val="22"/>
                      <w:szCs w:val="22"/>
                    </w:rPr>
                    <w:t>Anu Pajala 040 807 3687</w:t>
                  </w:r>
                </w:p>
                <w:p w14:paraId="1241E1B1" w14:textId="13F5CF53" w:rsidR="00CB6B5E" w:rsidRPr="000740E8" w:rsidRDefault="00000000" w:rsidP="00236FEA">
                  <w:pPr>
                    <w:pStyle w:val="Yhteystiedot"/>
                    <w:rPr>
                      <w:sz w:val="22"/>
                      <w:szCs w:val="22"/>
                      <w:lang w:val="sv-SE"/>
                    </w:rPr>
                  </w:pPr>
                  <w:hyperlink r:id="rId10" w:history="1">
                    <w:r w:rsidR="00CB6B5E" w:rsidRPr="000740E8">
                      <w:rPr>
                        <w:rStyle w:val="Hyperlinkki"/>
                        <w:color w:val="FFFFFF" w:themeColor="background1"/>
                        <w:sz w:val="22"/>
                        <w:szCs w:val="22"/>
                        <w:u w:val="none"/>
                        <w:lang w:val="sv-SE"/>
                      </w:rPr>
                      <w:t>anu.pajala@kpedu.fi</w:t>
                    </w:r>
                  </w:hyperlink>
                </w:p>
                <w:p w14:paraId="355411FC" w14:textId="77777777" w:rsidR="00CB6B5E" w:rsidRPr="000740E8" w:rsidRDefault="00CB6B5E" w:rsidP="00236FEA">
                  <w:pPr>
                    <w:pStyle w:val="Yhteystiedot"/>
                    <w:rPr>
                      <w:sz w:val="22"/>
                      <w:szCs w:val="22"/>
                      <w:lang w:val="sv-SE"/>
                    </w:rPr>
                  </w:pPr>
                </w:p>
                <w:p w14:paraId="35580E4A" w14:textId="13363DDA" w:rsidR="00CB6B5E" w:rsidRPr="000740E8" w:rsidRDefault="00CB6B5E" w:rsidP="00CB6B5E">
                  <w:pPr>
                    <w:pStyle w:val="Yhteystiedot"/>
                    <w:ind w:right="-117"/>
                    <w:rPr>
                      <w:sz w:val="22"/>
                      <w:szCs w:val="22"/>
                      <w:lang w:val="sv-SE"/>
                    </w:rPr>
                  </w:pPr>
                  <w:r w:rsidRPr="000740E8">
                    <w:rPr>
                      <w:sz w:val="22"/>
                      <w:szCs w:val="22"/>
                      <w:lang w:val="sv-SE"/>
                    </w:rPr>
                    <w:t>Mia Kronqvist 040 807 3605</w:t>
                  </w:r>
                </w:p>
                <w:p w14:paraId="09D0A3E0" w14:textId="6261B527" w:rsidR="00CB6B5E" w:rsidRPr="000740E8" w:rsidRDefault="00CB6B5E" w:rsidP="00CB6B5E">
                  <w:pPr>
                    <w:pStyle w:val="Yhteystiedot"/>
                    <w:ind w:right="-117"/>
                    <w:rPr>
                      <w:sz w:val="22"/>
                      <w:szCs w:val="22"/>
                      <w:lang w:val="sv-SE"/>
                    </w:rPr>
                  </w:pPr>
                  <w:r w:rsidRPr="000740E8">
                    <w:rPr>
                      <w:sz w:val="22"/>
                      <w:szCs w:val="22"/>
                      <w:lang w:val="sv-SE"/>
                    </w:rPr>
                    <w:t>mia.kronqvist@kpedu.fi</w:t>
                  </w:r>
                </w:p>
                <w:p w14:paraId="712F737F" w14:textId="0D53A5B5" w:rsidR="00236FEA" w:rsidRPr="00CB6B5E" w:rsidRDefault="00CB6B5E" w:rsidP="00CB6B5E">
                  <w:pPr>
                    <w:pStyle w:val="Pivmr"/>
                    <w:rPr>
                      <w:lang w:val="sv-SE"/>
                    </w:rPr>
                  </w:pPr>
                  <w:r w:rsidRPr="000740E8">
                    <w:rPr>
                      <w:sz w:val="22"/>
                      <w:szCs w:val="22"/>
                      <w:lang w:val="sv-SE"/>
                    </w:rPr>
                    <w:t>www.osuvakoulutus.fi</w:t>
                  </w:r>
                </w:p>
              </w:tc>
            </w:tr>
            <w:tr w:rsidR="007743F6" w:rsidRPr="002E5858" w14:paraId="4EE4BD2D" w14:textId="77777777" w:rsidTr="08410FA2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30412993" w14:textId="77777777" w:rsidR="007743F6" w:rsidRDefault="007743F6" w:rsidP="00236FEA">
                  <w:pPr>
                    <w:pStyle w:val="Otsikko3"/>
                  </w:pPr>
                </w:p>
              </w:tc>
            </w:tr>
          </w:tbl>
          <w:p w14:paraId="6A098EDE" w14:textId="77777777" w:rsidR="00423F28" w:rsidRPr="002D20B0" w:rsidRDefault="00423F28" w:rsidP="00236FEA">
            <w:pPr>
              <w:rPr>
                <w:lang w:val="sv-SE"/>
              </w:rPr>
            </w:pPr>
          </w:p>
        </w:tc>
      </w:tr>
    </w:tbl>
    <w:p w14:paraId="181D6962" w14:textId="1387C97F" w:rsidR="00DD2A04" w:rsidRPr="002D20B0" w:rsidRDefault="00DD2A04" w:rsidP="00044307">
      <w:pPr>
        <w:pStyle w:val="Eivli"/>
        <w:rPr>
          <w:lang w:val="sv-SE"/>
        </w:rPr>
      </w:pPr>
    </w:p>
    <w:sectPr w:rsidR="00DD2A04" w:rsidRPr="002D20B0" w:rsidSect="00B743B0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051BF" w14:textId="77777777" w:rsidR="00B743B0" w:rsidRDefault="00B743B0" w:rsidP="00AB6948">
      <w:pPr>
        <w:spacing w:after="0" w:line="240" w:lineRule="auto"/>
      </w:pPr>
      <w:r>
        <w:separator/>
      </w:r>
    </w:p>
  </w:endnote>
  <w:endnote w:type="continuationSeparator" w:id="0">
    <w:p w14:paraId="08F67584" w14:textId="77777777" w:rsidR="00B743B0" w:rsidRDefault="00B743B0" w:rsidP="00AB6948">
      <w:pPr>
        <w:spacing w:after="0" w:line="240" w:lineRule="auto"/>
      </w:pPr>
      <w:r>
        <w:continuationSeparator/>
      </w:r>
    </w:p>
  </w:endnote>
  <w:endnote w:type="continuationNotice" w:id="1">
    <w:p w14:paraId="12F4A3C8" w14:textId="77777777" w:rsidR="00B743B0" w:rsidRDefault="00B743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699C" w14:textId="77777777" w:rsidR="00B743B0" w:rsidRDefault="00B743B0" w:rsidP="00AB6948">
      <w:pPr>
        <w:spacing w:after="0" w:line="240" w:lineRule="auto"/>
      </w:pPr>
      <w:r>
        <w:separator/>
      </w:r>
    </w:p>
  </w:footnote>
  <w:footnote w:type="continuationSeparator" w:id="0">
    <w:p w14:paraId="54C719A0" w14:textId="77777777" w:rsidR="00B743B0" w:rsidRDefault="00B743B0" w:rsidP="00AB6948">
      <w:pPr>
        <w:spacing w:after="0" w:line="240" w:lineRule="auto"/>
      </w:pPr>
      <w:r>
        <w:continuationSeparator/>
      </w:r>
    </w:p>
  </w:footnote>
  <w:footnote w:type="continuationNotice" w:id="1">
    <w:p w14:paraId="25866811" w14:textId="77777777" w:rsidR="00B743B0" w:rsidRDefault="00B743B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5B2D9F"/>
    <w:multiLevelType w:val="hybridMultilevel"/>
    <w:tmpl w:val="F532008C"/>
    <w:lvl w:ilvl="0" w:tplc="856ACB18">
      <w:numFmt w:val="bullet"/>
      <w:lvlText w:val=""/>
      <w:lvlJc w:val="left"/>
      <w:pPr>
        <w:ind w:left="360" w:hanging="360"/>
      </w:pPr>
      <w:rPr>
        <w:rFonts w:ascii="Symbol" w:eastAsiaTheme="majorEastAsia" w:hAnsi="Symbol" w:cstheme="maj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3799466">
    <w:abstractNumId w:val="9"/>
  </w:num>
  <w:num w:numId="2" w16cid:durableId="1033464350">
    <w:abstractNumId w:val="7"/>
  </w:num>
  <w:num w:numId="3" w16cid:durableId="2035690124">
    <w:abstractNumId w:val="6"/>
  </w:num>
  <w:num w:numId="4" w16cid:durableId="123550315">
    <w:abstractNumId w:val="5"/>
  </w:num>
  <w:num w:numId="5" w16cid:durableId="886988941">
    <w:abstractNumId w:val="4"/>
  </w:num>
  <w:num w:numId="6" w16cid:durableId="802310438">
    <w:abstractNumId w:val="8"/>
  </w:num>
  <w:num w:numId="7" w16cid:durableId="926155002">
    <w:abstractNumId w:val="3"/>
  </w:num>
  <w:num w:numId="8" w16cid:durableId="763889982">
    <w:abstractNumId w:val="2"/>
  </w:num>
  <w:num w:numId="9" w16cid:durableId="2139716775">
    <w:abstractNumId w:val="1"/>
  </w:num>
  <w:num w:numId="10" w16cid:durableId="1167789689">
    <w:abstractNumId w:val="0"/>
  </w:num>
  <w:num w:numId="11" w16cid:durableId="7214396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CC7"/>
    <w:rsid w:val="00007801"/>
    <w:rsid w:val="00044307"/>
    <w:rsid w:val="00054D84"/>
    <w:rsid w:val="00067228"/>
    <w:rsid w:val="000740E8"/>
    <w:rsid w:val="000A3D87"/>
    <w:rsid w:val="000D1CA8"/>
    <w:rsid w:val="000D6889"/>
    <w:rsid w:val="000F4166"/>
    <w:rsid w:val="001115F2"/>
    <w:rsid w:val="00124757"/>
    <w:rsid w:val="0014277B"/>
    <w:rsid w:val="00146264"/>
    <w:rsid w:val="001620A0"/>
    <w:rsid w:val="00172D3F"/>
    <w:rsid w:val="00176573"/>
    <w:rsid w:val="00190F23"/>
    <w:rsid w:val="00194E9C"/>
    <w:rsid w:val="001A2729"/>
    <w:rsid w:val="001A5CC2"/>
    <w:rsid w:val="001C290A"/>
    <w:rsid w:val="001D2601"/>
    <w:rsid w:val="001D3B47"/>
    <w:rsid w:val="001E05FD"/>
    <w:rsid w:val="00201176"/>
    <w:rsid w:val="00210603"/>
    <w:rsid w:val="002227FE"/>
    <w:rsid w:val="00222800"/>
    <w:rsid w:val="00232C31"/>
    <w:rsid w:val="00234A77"/>
    <w:rsid w:val="00235ADC"/>
    <w:rsid w:val="00236FEA"/>
    <w:rsid w:val="002447B9"/>
    <w:rsid w:val="00254FE5"/>
    <w:rsid w:val="00261494"/>
    <w:rsid w:val="0027400C"/>
    <w:rsid w:val="002923BE"/>
    <w:rsid w:val="002A0BAC"/>
    <w:rsid w:val="002C65CB"/>
    <w:rsid w:val="002D20B0"/>
    <w:rsid w:val="002D469D"/>
    <w:rsid w:val="002D641D"/>
    <w:rsid w:val="002E5858"/>
    <w:rsid w:val="00310B14"/>
    <w:rsid w:val="00317F4F"/>
    <w:rsid w:val="003A3AEA"/>
    <w:rsid w:val="003A4A4A"/>
    <w:rsid w:val="003C7FF7"/>
    <w:rsid w:val="003D21D4"/>
    <w:rsid w:val="003F4359"/>
    <w:rsid w:val="00423F28"/>
    <w:rsid w:val="00425C2B"/>
    <w:rsid w:val="00430E79"/>
    <w:rsid w:val="00452415"/>
    <w:rsid w:val="0045768F"/>
    <w:rsid w:val="00466CC7"/>
    <w:rsid w:val="004A1A52"/>
    <w:rsid w:val="004A77DE"/>
    <w:rsid w:val="004B6545"/>
    <w:rsid w:val="004C43EE"/>
    <w:rsid w:val="004D1B7D"/>
    <w:rsid w:val="00504A44"/>
    <w:rsid w:val="0051594C"/>
    <w:rsid w:val="005325A1"/>
    <w:rsid w:val="005365A0"/>
    <w:rsid w:val="00551093"/>
    <w:rsid w:val="00585349"/>
    <w:rsid w:val="005927AD"/>
    <w:rsid w:val="005A33A0"/>
    <w:rsid w:val="005B77DF"/>
    <w:rsid w:val="005E2BCD"/>
    <w:rsid w:val="00627140"/>
    <w:rsid w:val="0063624D"/>
    <w:rsid w:val="006433A9"/>
    <w:rsid w:val="00655EA2"/>
    <w:rsid w:val="00664413"/>
    <w:rsid w:val="00690C46"/>
    <w:rsid w:val="006A4ADE"/>
    <w:rsid w:val="006A6865"/>
    <w:rsid w:val="006B5ED9"/>
    <w:rsid w:val="006E5719"/>
    <w:rsid w:val="00705E79"/>
    <w:rsid w:val="00711F35"/>
    <w:rsid w:val="00716325"/>
    <w:rsid w:val="00717CAA"/>
    <w:rsid w:val="00746374"/>
    <w:rsid w:val="00767651"/>
    <w:rsid w:val="007716AB"/>
    <w:rsid w:val="007743F6"/>
    <w:rsid w:val="007823F0"/>
    <w:rsid w:val="00786991"/>
    <w:rsid w:val="007905F1"/>
    <w:rsid w:val="007A3CD4"/>
    <w:rsid w:val="007C13EE"/>
    <w:rsid w:val="007E4871"/>
    <w:rsid w:val="007E4C8C"/>
    <w:rsid w:val="007F3F1B"/>
    <w:rsid w:val="0080217D"/>
    <w:rsid w:val="00804979"/>
    <w:rsid w:val="008400ED"/>
    <w:rsid w:val="008458BC"/>
    <w:rsid w:val="008969DC"/>
    <w:rsid w:val="008A78DF"/>
    <w:rsid w:val="008E255F"/>
    <w:rsid w:val="008E6EE3"/>
    <w:rsid w:val="008F214C"/>
    <w:rsid w:val="008F5234"/>
    <w:rsid w:val="008F5FB7"/>
    <w:rsid w:val="00924A3A"/>
    <w:rsid w:val="009258BD"/>
    <w:rsid w:val="009340D2"/>
    <w:rsid w:val="0095728E"/>
    <w:rsid w:val="00961DE5"/>
    <w:rsid w:val="0097244E"/>
    <w:rsid w:val="009917F4"/>
    <w:rsid w:val="00995957"/>
    <w:rsid w:val="009C6826"/>
    <w:rsid w:val="009D3491"/>
    <w:rsid w:val="00A62BE7"/>
    <w:rsid w:val="00A66F69"/>
    <w:rsid w:val="00A76A79"/>
    <w:rsid w:val="00A85C9C"/>
    <w:rsid w:val="00A867DD"/>
    <w:rsid w:val="00AA4B20"/>
    <w:rsid w:val="00AB6948"/>
    <w:rsid w:val="00AC4416"/>
    <w:rsid w:val="00AD7965"/>
    <w:rsid w:val="00AE3C2A"/>
    <w:rsid w:val="00AE6DF8"/>
    <w:rsid w:val="00AF2A66"/>
    <w:rsid w:val="00B05DD0"/>
    <w:rsid w:val="00B15E68"/>
    <w:rsid w:val="00B220A3"/>
    <w:rsid w:val="00B2335D"/>
    <w:rsid w:val="00B342B1"/>
    <w:rsid w:val="00B73DC5"/>
    <w:rsid w:val="00B743B0"/>
    <w:rsid w:val="00B74A38"/>
    <w:rsid w:val="00B814C2"/>
    <w:rsid w:val="00BA7859"/>
    <w:rsid w:val="00BB2F95"/>
    <w:rsid w:val="00BB507B"/>
    <w:rsid w:val="00BB702B"/>
    <w:rsid w:val="00BC7A8F"/>
    <w:rsid w:val="00BD3AB2"/>
    <w:rsid w:val="00BE2C82"/>
    <w:rsid w:val="00C0460F"/>
    <w:rsid w:val="00C175B1"/>
    <w:rsid w:val="00C23D95"/>
    <w:rsid w:val="00C37577"/>
    <w:rsid w:val="00C87D9E"/>
    <w:rsid w:val="00C92768"/>
    <w:rsid w:val="00CA7ED8"/>
    <w:rsid w:val="00CB0F66"/>
    <w:rsid w:val="00CB26AC"/>
    <w:rsid w:val="00CB6B5E"/>
    <w:rsid w:val="00CB7210"/>
    <w:rsid w:val="00CD6854"/>
    <w:rsid w:val="00CF0148"/>
    <w:rsid w:val="00CF2B02"/>
    <w:rsid w:val="00CF777F"/>
    <w:rsid w:val="00D10FD0"/>
    <w:rsid w:val="00D17814"/>
    <w:rsid w:val="00D25BE0"/>
    <w:rsid w:val="00D35776"/>
    <w:rsid w:val="00D45F50"/>
    <w:rsid w:val="00D47AE2"/>
    <w:rsid w:val="00D53A7A"/>
    <w:rsid w:val="00DA07A0"/>
    <w:rsid w:val="00DD2A04"/>
    <w:rsid w:val="00DD5AF5"/>
    <w:rsid w:val="00DD7862"/>
    <w:rsid w:val="00DD7CF0"/>
    <w:rsid w:val="00E039FD"/>
    <w:rsid w:val="00E316A6"/>
    <w:rsid w:val="00E5274D"/>
    <w:rsid w:val="00E64784"/>
    <w:rsid w:val="00E85A56"/>
    <w:rsid w:val="00E903C5"/>
    <w:rsid w:val="00EA16D5"/>
    <w:rsid w:val="00EA1746"/>
    <w:rsid w:val="00EB4AE3"/>
    <w:rsid w:val="00EE33F9"/>
    <w:rsid w:val="00F1347B"/>
    <w:rsid w:val="00F47B77"/>
    <w:rsid w:val="00F525C1"/>
    <w:rsid w:val="00F7085C"/>
    <w:rsid w:val="00FA1F22"/>
    <w:rsid w:val="00FB6E17"/>
    <w:rsid w:val="00FE72DE"/>
    <w:rsid w:val="05A87943"/>
    <w:rsid w:val="08410FA2"/>
    <w:rsid w:val="0F9BC1EC"/>
    <w:rsid w:val="1D56E1C1"/>
    <w:rsid w:val="24A34D91"/>
    <w:rsid w:val="28094D96"/>
    <w:rsid w:val="2C386AEC"/>
    <w:rsid w:val="304060DE"/>
    <w:rsid w:val="3A761FD6"/>
    <w:rsid w:val="3F5E14EA"/>
    <w:rsid w:val="45D633B9"/>
    <w:rsid w:val="4A2FC2B6"/>
    <w:rsid w:val="5201327D"/>
    <w:rsid w:val="58651DBF"/>
    <w:rsid w:val="61774141"/>
    <w:rsid w:val="61A1C649"/>
    <w:rsid w:val="661125FA"/>
    <w:rsid w:val="6B07BFCE"/>
    <w:rsid w:val="6BBACFD1"/>
    <w:rsid w:val="708E40F4"/>
    <w:rsid w:val="710FD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A84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fi-FI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23D95"/>
  </w:style>
  <w:style w:type="paragraph" w:styleId="Otsikko1">
    <w:name w:val="heading 1"/>
    <w:basedOn w:val="Normaali"/>
    <w:next w:val="Normaali"/>
    <w:link w:val="Otsikko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tsikko2">
    <w:name w:val="heading 2"/>
    <w:basedOn w:val="Normaali"/>
    <w:next w:val="Rivi"/>
    <w:link w:val="Otsikko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Otsikko3">
    <w:name w:val="heading 3"/>
    <w:basedOn w:val="Normaali"/>
    <w:next w:val="Normaali"/>
    <w:link w:val="Otsikko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Otsikko4">
    <w:name w:val="heading 4"/>
    <w:basedOn w:val="Normaali"/>
    <w:next w:val="Normaali"/>
    <w:link w:val="Otsikko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tsikko9">
    <w:name w:val="heading 9"/>
    <w:basedOn w:val="Normaali"/>
    <w:next w:val="Normaali"/>
    <w:link w:val="Otsikko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aotsikko">
    <w:name w:val="Subtitle"/>
    <w:basedOn w:val="Otsikko"/>
    <w:link w:val="Alaotsikko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AlaotsikkoChar">
    <w:name w:val="Alaotsikko Char"/>
    <w:basedOn w:val="Kappaleenoletusfontti"/>
    <w:link w:val="Alaotsikko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Otsikko">
    <w:name w:val="Title"/>
    <w:basedOn w:val="Normaali"/>
    <w:next w:val="Normaali"/>
    <w:link w:val="OtsikkoChar"/>
    <w:uiPriority w:val="1"/>
    <w:qFormat/>
    <w:rsid w:val="005A33A0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76"/>
      <w:szCs w:val="88"/>
    </w:rPr>
  </w:style>
  <w:style w:type="character" w:customStyle="1" w:styleId="OtsikkoChar">
    <w:name w:val="Otsikko Char"/>
    <w:basedOn w:val="Kappaleenoletusfontti"/>
    <w:link w:val="Otsikko"/>
    <w:uiPriority w:val="1"/>
    <w:rsid w:val="005A33A0"/>
    <w:rPr>
      <w:rFonts w:asciiTheme="majorHAnsi" w:eastAsiaTheme="majorEastAsia" w:hAnsiTheme="majorHAnsi" w:cstheme="majorBidi"/>
      <w:caps/>
      <w:kern w:val="28"/>
      <w:sz w:val="76"/>
      <w:szCs w:val="88"/>
    </w:rPr>
  </w:style>
  <w:style w:type="character" w:customStyle="1" w:styleId="Otsikko1Char">
    <w:name w:val="Otsikko 1 Char"/>
    <w:basedOn w:val="Kappaleenoletusfontti"/>
    <w:link w:val="Otsikko1"/>
    <w:uiPriority w:val="3"/>
    <w:rPr>
      <w:b/>
      <w:bCs/>
      <w:sz w:val="28"/>
      <w:szCs w:val="28"/>
    </w:rPr>
  </w:style>
  <w:style w:type="character" w:styleId="Paikkamerkkiteksti">
    <w:name w:val="Placeholder Text"/>
    <w:basedOn w:val="Kappaleenoletusfontti"/>
    <w:uiPriority w:val="99"/>
    <w:semiHidden/>
    <w:rsid w:val="00AC4416"/>
    <w:rPr>
      <w:color w:val="595959" w:themeColor="text1" w:themeTint="A6"/>
    </w:rPr>
  </w:style>
  <w:style w:type="paragraph" w:styleId="Eivli">
    <w:name w:val="No Spacing"/>
    <w:uiPriority w:val="19"/>
    <w:qFormat/>
    <w:pPr>
      <w:spacing w:after="0" w:line="240" w:lineRule="auto"/>
    </w:pPr>
  </w:style>
  <w:style w:type="character" w:customStyle="1" w:styleId="Otsikko2Char">
    <w:name w:val="Otsikko 2 Char"/>
    <w:basedOn w:val="Kappaleenoletusfontti"/>
    <w:link w:val="Otsikko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Rivi">
    <w:name w:val="Rivi"/>
    <w:basedOn w:val="Normaali"/>
    <w:next w:val="Otsikko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Otsikko3Char">
    <w:name w:val="Otsikko 3 Char"/>
    <w:basedOn w:val="Kappaleenoletusfontti"/>
    <w:link w:val="Otsikko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Yhteystiedot">
    <w:name w:val="Yhteystiedot"/>
    <w:basedOn w:val="Normaali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Pivmr">
    <w:name w:val="Date"/>
    <w:basedOn w:val="Normaali"/>
    <w:link w:val="Pivmr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PivmrChar">
    <w:name w:val="Päivämäärä Char"/>
    <w:basedOn w:val="Kappaleenoletusfontti"/>
    <w:link w:val="Pivmr"/>
    <w:uiPriority w:val="5"/>
    <w:rsid w:val="00425C2B"/>
    <w:rPr>
      <w:color w:val="FFFFFF" w:themeColor="background1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22"/>
      <w:szCs w:val="18"/>
    </w:rPr>
  </w:style>
  <w:style w:type="character" w:customStyle="1" w:styleId="Otsikko4Char">
    <w:name w:val="Otsikko 4 Char"/>
    <w:basedOn w:val="Kappaleenoletusfontti"/>
    <w:link w:val="Otsikko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C87D9E"/>
  </w:style>
  <w:style w:type="paragraph" w:styleId="Lohkoteksti">
    <w:name w:val="Block Text"/>
    <w:basedOn w:val="Normaali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Leipteksti">
    <w:name w:val="Body Text"/>
    <w:basedOn w:val="Normaali"/>
    <w:link w:val="LeiptekstiChar"/>
    <w:uiPriority w:val="99"/>
    <w:semiHidden/>
    <w:unhideWhenUsed/>
    <w:qFormat/>
    <w:rsid w:val="00C87D9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C87D9E"/>
  </w:style>
  <w:style w:type="paragraph" w:styleId="Leipteksti2">
    <w:name w:val="Body Text 2"/>
    <w:basedOn w:val="Normaali"/>
    <w:link w:val="Leipteksti2Char"/>
    <w:uiPriority w:val="99"/>
    <w:semiHidden/>
    <w:unhideWhenUsed/>
    <w:rsid w:val="00C87D9E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C87D9E"/>
  </w:style>
  <w:style w:type="paragraph" w:styleId="Leipteksti3">
    <w:name w:val="Body Text 3"/>
    <w:basedOn w:val="Normaali"/>
    <w:link w:val="Leipteksti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C87D9E"/>
    <w:rPr>
      <w:sz w:val="22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C87D9E"/>
    <w:pPr>
      <w:spacing w:after="16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C87D9E"/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C87D9E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C87D9E"/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C87D9E"/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C87D9E"/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C87D9E"/>
    <w:rPr>
      <w:sz w:val="22"/>
      <w:szCs w:val="16"/>
    </w:rPr>
  </w:style>
  <w:style w:type="character" w:styleId="Kirjannimike">
    <w:name w:val="Book Title"/>
    <w:basedOn w:val="Kappaleenoletusfontti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C87D9E"/>
  </w:style>
  <w:style w:type="table" w:styleId="Vriksruudukko">
    <w:name w:val="Colorful Grid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C87D9E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87D9E"/>
    <w:rPr>
      <w:sz w:val="22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C87D9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C87D9E"/>
    <w:rPr>
      <w:b/>
      <w:bCs/>
      <w:sz w:val="22"/>
      <w:szCs w:val="20"/>
    </w:rPr>
  </w:style>
  <w:style w:type="table" w:styleId="Tummaluettelo">
    <w:name w:val="Dark List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C87D9E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C87D9E"/>
  </w:style>
  <w:style w:type="character" w:styleId="Korostus">
    <w:name w:val="Emphasis"/>
    <w:basedOn w:val="Kappaleenoletusfontti"/>
    <w:uiPriority w:val="20"/>
    <w:semiHidden/>
    <w:unhideWhenUsed/>
    <w:qFormat/>
    <w:rsid w:val="00C87D9E"/>
    <w:rPr>
      <w:i/>
      <w:iCs/>
    </w:rPr>
  </w:style>
  <w:style w:type="character" w:styleId="Loppuviitteenviite">
    <w:name w:val="endnote reference"/>
    <w:basedOn w:val="Kappaleenoletusfontti"/>
    <w:uiPriority w:val="99"/>
    <w:semiHidden/>
    <w:unhideWhenUsed/>
    <w:rsid w:val="00C87D9E"/>
    <w:rPr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87D9E"/>
    <w:rPr>
      <w:sz w:val="22"/>
      <w:szCs w:val="20"/>
    </w:rPr>
  </w:style>
  <w:style w:type="paragraph" w:styleId="Kirjekuorenosoite">
    <w:name w:val="envelope address"/>
    <w:basedOn w:val="Normaali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Kirjekuorenpalautusosoite">
    <w:name w:val="envelope return"/>
    <w:basedOn w:val="Normaali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Alatunniste">
    <w:name w:val="footer"/>
    <w:basedOn w:val="Normaali"/>
    <w:link w:val="Alatunniste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87D9E"/>
  </w:style>
  <w:style w:type="character" w:styleId="Alaviitteenviite">
    <w:name w:val="footnote reference"/>
    <w:basedOn w:val="Kappaleenoletusfontti"/>
    <w:uiPriority w:val="99"/>
    <w:semiHidden/>
    <w:unhideWhenUsed/>
    <w:rsid w:val="00C87D9E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C87D9E"/>
    <w:rPr>
      <w:sz w:val="22"/>
      <w:szCs w:val="20"/>
    </w:rPr>
  </w:style>
  <w:style w:type="table" w:styleId="Vaalearuudukkotaulukko1">
    <w:name w:val="Grid Table 1 Light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Aihetunniste1">
    <w:name w:val="Aihetunniste1"/>
    <w:basedOn w:val="Kappaleenoletusfontti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Yltunniste">
    <w:name w:val="header"/>
    <w:basedOn w:val="Normaali"/>
    <w:link w:val="Yltunniste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87D9E"/>
  </w:style>
  <w:style w:type="character" w:customStyle="1" w:styleId="Otsikko5Char">
    <w:name w:val="Otsikko 5 Char"/>
    <w:basedOn w:val="Kappaleenoletusfontti"/>
    <w:link w:val="Otsikko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tsikko9Char">
    <w:name w:val="Otsikko 9 Char"/>
    <w:basedOn w:val="Kappaleenoletusfontti"/>
    <w:link w:val="Otsikko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ymi">
    <w:name w:val="HTML Acronym"/>
    <w:basedOn w:val="Kappaleenoletusfontti"/>
    <w:uiPriority w:val="99"/>
    <w:semiHidden/>
    <w:unhideWhenUsed/>
    <w:rsid w:val="00C87D9E"/>
  </w:style>
  <w:style w:type="paragraph" w:styleId="HTML-osoite">
    <w:name w:val="HTML Address"/>
    <w:basedOn w:val="Normaali"/>
    <w:link w:val="HTML-osoite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C87D9E"/>
    <w:rPr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C87D9E"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C87D9E"/>
    <w:rPr>
      <w:i/>
      <w:iCs/>
    </w:rPr>
  </w:style>
  <w:style w:type="character" w:styleId="HTML-nppimist">
    <w:name w:val="HTML Keyboard"/>
    <w:basedOn w:val="Kappaleenoletusfontti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C87D9E"/>
    <w:rPr>
      <w:rFonts w:ascii="Consolas" w:hAnsi="Consolas"/>
      <w:sz w:val="22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-kirjoituskone">
    <w:name w:val="HTML Typewriter"/>
    <w:basedOn w:val="Kappaleenoletusfontti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C87D9E"/>
    <w:rPr>
      <w:i/>
      <w:iCs/>
    </w:rPr>
  </w:style>
  <w:style w:type="character" w:styleId="Hyperlinkki">
    <w:name w:val="Hyperlink"/>
    <w:basedOn w:val="Kappaleenoletusfontti"/>
    <w:uiPriority w:val="99"/>
    <w:unhideWhenUsed/>
    <w:rsid w:val="00AC4416"/>
    <w:rPr>
      <w:color w:val="197EAA" w:themeColor="accent2" w:themeShade="BF"/>
      <w:u w:val="single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AC4416"/>
    <w:rPr>
      <w:i/>
      <w:iCs/>
      <w:color w:val="007B73" w:themeColor="accent1" w:themeShade="BF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Vaalearuudukko">
    <w:name w:val="Light Grid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C87D9E"/>
  </w:style>
  <w:style w:type="paragraph" w:styleId="Luettelo">
    <w:name w:val="List"/>
    <w:basedOn w:val="Normaali"/>
    <w:uiPriority w:val="99"/>
    <w:semiHidden/>
    <w:unhideWhenUsed/>
    <w:rsid w:val="00C87D9E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C87D9E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C87D9E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C87D9E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C87D9E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C87D9E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C87D9E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C87D9E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C87D9E"/>
    <w:pPr>
      <w:ind w:left="720"/>
      <w:contextualSpacing/>
    </w:pPr>
  </w:style>
  <w:style w:type="table" w:styleId="Vaalealuettelotaulukko1">
    <w:name w:val="List Table 1 Light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i">
    <w:name w:val="macro"/>
    <w:link w:val="Makroteksti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C87D9E"/>
    <w:rPr>
      <w:rFonts w:ascii="Consolas" w:hAnsi="Consolas"/>
      <w:sz w:val="22"/>
      <w:szCs w:val="20"/>
    </w:rPr>
  </w:style>
  <w:style w:type="table" w:styleId="Normaaliruudukko1">
    <w:name w:val="Medium Grid 1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aininta1">
    <w:name w:val="Maininta1"/>
    <w:basedOn w:val="Kappaleenoletusfontti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aliWWW">
    <w:name w:val="Normal (Web)"/>
    <w:basedOn w:val="Normaali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Vakiosisennys">
    <w:name w:val="Normal Indent"/>
    <w:basedOn w:val="Normaali"/>
    <w:uiPriority w:val="99"/>
    <w:semiHidden/>
    <w:unhideWhenUsed/>
    <w:rsid w:val="00C87D9E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C87D9E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C87D9E"/>
  </w:style>
  <w:style w:type="character" w:styleId="Sivunumero">
    <w:name w:val="page number"/>
    <w:basedOn w:val="Kappaleenoletusfontti"/>
    <w:uiPriority w:val="99"/>
    <w:semiHidden/>
    <w:unhideWhenUsed/>
    <w:rsid w:val="00C87D9E"/>
  </w:style>
  <w:style w:type="table" w:styleId="Yksinkertainentaulukko1">
    <w:name w:val="Plain Table 1"/>
    <w:basedOn w:val="Normaalitaulukko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aintekstin">
    <w:name w:val="Plain Text"/>
    <w:basedOn w:val="Normaali"/>
    <w:link w:val="Vaintekstin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C87D9E"/>
    <w:rPr>
      <w:rFonts w:ascii="Consolas" w:hAnsi="Consolas"/>
      <w:sz w:val="22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C87D9E"/>
    <w:rPr>
      <w:i/>
      <w:iCs/>
      <w:color w:val="404040" w:themeColor="text1" w:themeTint="BF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C87D9E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C87D9E"/>
  </w:style>
  <w:style w:type="paragraph" w:styleId="Allekirjoitus">
    <w:name w:val="Signature"/>
    <w:basedOn w:val="Normaali"/>
    <w:link w:val="Allekirjoitus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C87D9E"/>
  </w:style>
  <w:style w:type="character" w:customStyle="1" w:styleId="lykshyperlinkki">
    <w:name w:val="Älykäs hyperlinkki"/>
    <w:basedOn w:val="Kappaleenoletusfontti"/>
    <w:uiPriority w:val="99"/>
    <w:semiHidden/>
    <w:unhideWhenUsed/>
    <w:rsid w:val="00C87D9E"/>
    <w:rPr>
      <w:u w:val="dotted"/>
    </w:rPr>
  </w:style>
  <w:style w:type="character" w:styleId="Voimakas">
    <w:name w:val="Strong"/>
    <w:basedOn w:val="Kappaleenoletusfontti"/>
    <w:uiPriority w:val="22"/>
    <w:semiHidden/>
    <w:unhideWhenUsed/>
    <w:qFormat/>
    <w:rsid w:val="00C87D9E"/>
    <w:rPr>
      <w:b/>
      <w:bCs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ulukko3-ulottvaikutelma1">
    <w:name w:val="Table 3D effects 1"/>
    <w:basedOn w:val="Normaalitaulukko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ulukkoLuettelo1">
    <w:name w:val="Table List 1"/>
    <w:basedOn w:val="Normaalitaulukko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C87D9E"/>
    <w:pPr>
      <w:spacing w:after="0"/>
      <w:ind w:left="240" w:hanging="24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C87D9E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hdeluettelonotsikko">
    <w:name w:val="toa heading"/>
    <w:basedOn w:val="Normaali"/>
    <w:next w:val="Normaali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C87D9E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C87D9E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C87D9E"/>
    <w:pPr>
      <w:spacing w:after="100"/>
      <w:ind w:left="48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C87D9E"/>
    <w:pPr>
      <w:spacing w:after="100"/>
      <w:ind w:left="72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C87D9E"/>
    <w:pPr>
      <w:spacing w:after="100"/>
      <w:ind w:left="96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C87D9E"/>
    <w:pPr>
      <w:spacing w:after="100"/>
      <w:ind w:left="12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C87D9E"/>
    <w:pPr>
      <w:spacing w:after="100"/>
      <w:ind w:left="144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C87D9E"/>
    <w:pPr>
      <w:spacing w:after="100"/>
      <w:ind w:left="168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C87D9E"/>
    <w:pPr>
      <w:spacing w:after="100"/>
      <w:ind w:left="192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ali"/>
    <w:qFormat/>
    <w:rsid w:val="00AD7965"/>
    <w:pPr>
      <w:spacing w:before="600" w:after="0"/>
    </w:pPr>
    <w:rPr>
      <w:noProof/>
    </w:rPr>
  </w:style>
  <w:style w:type="character" w:styleId="Ratkaisematonmaininta">
    <w:name w:val="Unresolved Mention"/>
    <w:basedOn w:val="Kappaleenoletusfontti"/>
    <w:uiPriority w:val="99"/>
    <w:semiHidden/>
    <w:unhideWhenUsed/>
    <w:rsid w:val="00925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nu.pajala@kpedu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Kronqvist\AppData\Roaming\Microsoft\Templates\Kausittaisen%20tapahtuman%20esite%20(talvi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A610F5992A4684BF467279FA02C6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218935E-DCFF-466F-8AC4-21DDA82B46A4}"/>
      </w:docPartPr>
      <w:docPartBody>
        <w:p w:rsidR="003745A6" w:rsidRDefault="003745A6">
          <w:pPr>
            <w:pStyle w:val="59A610F5992A4684BF467279FA02C6C2"/>
          </w:pPr>
          <w:r>
            <w:rPr>
              <w:lang w:bidi="fi-FI"/>
            </w:rPr>
            <w:t>Tapahtuman päivämäärä</w:t>
          </w:r>
        </w:p>
      </w:docPartBody>
    </w:docPart>
    <w:docPart>
      <w:docPartPr>
        <w:name w:val="59583513CAFD4A68B951D37AB101BDB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91D06B-5B20-49A8-8E06-71495DC0D21C}"/>
      </w:docPartPr>
      <w:docPartBody>
        <w:p w:rsidR="003745A6" w:rsidRDefault="003745A6">
          <w:pPr>
            <w:pStyle w:val="59583513CAFD4A68B951D37AB101BDBD"/>
          </w:pPr>
          <w:r>
            <w:rPr>
              <w:lang w:bidi="fi-FI"/>
            </w:rPr>
            <w:t>Tapahtuman otsikko, enintään kaksi riviä</w:t>
          </w:r>
        </w:p>
      </w:docPartBody>
    </w:docPart>
    <w:docPart>
      <w:docPartPr>
        <w:name w:val="ACCDBD6AC7804138B3AF0CA90B668A1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F9BFC22-49E0-4E0A-B477-4679F3982005}"/>
      </w:docPartPr>
      <w:docPartBody>
        <w:p w:rsidR="003745A6" w:rsidRDefault="003745A6">
          <w:pPr>
            <w:pStyle w:val="ACCDBD6AC7804138B3AF0CA90B668A10"/>
          </w:pPr>
          <w:r>
            <w:rPr>
              <w:lang w:bidi="fi-FI"/>
            </w:rPr>
            <w:t>Tapahtuman kuvauksen otsikko</w:t>
          </w:r>
        </w:p>
      </w:docPartBody>
    </w:docPart>
    <w:docPart>
      <w:docPartPr>
        <w:name w:val="EC4C22082F104C67BDAA5EDA724AB78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FBD3CE7-5C4E-4C9D-9D58-842AB6529D7E}"/>
      </w:docPartPr>
      <w:docPartBody>
        <w:p w:rsidR="003745A6" w:rsidRDefault="003745A6">
          <w:pPr>
            <w:pStyle w:val="EC4C22082F104C67BDAA5EDA724AB78C"/>
          </w:pPr>
          <w:r>
            <w:rPr>
              <w:lang w:bidi="fi-FI"/>
            </w:rPr>
            <w:t>Älä epäröi, vaan kerro, miksi osallistuminen tähän tapahtumaan kannattaa!</w:t>
          </w:r>
        </w:p>
      </w:docPartBody>
    </w:docPart>
    <w:docPart>
      <w:docPartPr>
        <w:name w:val="45471AE0F1C646A583468C9D88D1181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44D2A08-5177-4203-862F-42D1C24B06CE}"/>
      </w:docPartPr>
      <w:docPartBody>
        <w:p w:rsidR="003745A6" w:rsidRDefault="003745A6">
          <w:pPr>
            <w:pStyle w:val="45471AE0F1C646A583468C9D88D11812"/>
          </w:pPr>
          <w:r>
            <w:rPr>
              <w:lang w:bidi="fi-FI"/>
            </w:rPr>
            <w:t>Seuraava kiinnostava yksityiskohta tähän!</w:t>
          </w:r>
        </w:p>
      </w:docPartBody>
    </w:docPart>
    <w:docPart>
      <w:docPartPr>
        <w:name w:val="9856D415BF3040C99237033324C0666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6B3AB7B-BB81-4008-9E78-9A2510B85A75}"/>
      </w:docPartPr>
      <w:docPartBody>
        <w:p w:rsidR="003745A6" w:rsidRDefault="003745A6">
          <w:pPr>
            <w:pStyle w:val="9856D415BF3040C99237033324C06662"/>
          </w:pPr>
          <w:r>
            <w:rPr>
              <w:lang w:bidi="fi-FI"/>
            </w:rPr>
            <w:t>Katuosoite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15E"/>
    <w:rsid w:val="0017415E"/>
    <w:rsid w:val="002F50F6"/>
    <w:rsid w:val="003745A6"/>
    <w:rsid w:val="00411255"/>
    <w:rsid w:val="007A460F"/>
    <w:rsid w:val="0092668B"/>
    <w:rsid w:val="00936ACC"/>
    <w:rsid w:val="00C70C11"/>
    <w:rsid w:val="00E4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59A610F5992A4684BF467279FA02C6C2">
    <w:name w:val="59A610F5992A4684BF467279FA02C6C2"/>
  </w:style>
  <w:style w:type="paragraph" w:customStyle="1" w:styleId="59583513CAFD4A68B951D37AB101BDBD">
    <w:name w:val="59583513CAFD4A68B951D37AB101BDBD"/>
  </w:style>
  <w:style w:type="paragraph" w:customStyle="1" w:styleId="ACCDBD6AC7804138B3AF0CA90B668A10">
    <w:name w:val="ACCDBD6AC7804138B3AF0CA90B668A10"/>
  </w:style>
  <w:style w:type="paragraph" w:customStyle="1" w:styleId="EC4C22082F104C67BDAA5EDA724AB78C">
    <w:name w:val="EC4C22082F104C67BDAA5EDA724AB78C"/>
  </w:style>
  <w:style w:type="paragraph" w:customStyle="1" w:styleId="45471AE0F1C646A583468C9D88D11812">
    <w:name w:val="45471AE0F1C646A583468C9D88D11812"/>
  </w:style>
  <w:style w:type="paragraph" w:customStyle="1" w:styleId="9856D415BF3040C99237033324C06662">
    <w:name w:val="9856D415BF3040C99237033324C066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2652B-0E73-4318-AD17-4EA5CAC4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Kausittaisen tapahtuman esite (talvi)</Template>
  <TotalTime>0</TotalTime>
  <Pages>1</Pages>
  <Words>164</Words>
  <Characters>1337</Characters>
  <Application>Microsoft Office Word</Application>
  <DocSecurity>0</DocSecurity>
  <Lines>11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Links>
    <vt:vector size="6" baseType="variant">
      <vt:variant>
        <vt:i4>1245302</vt:i4>
      </vt:variant>
      <vt:variant>
        <vt:i4>0</vt:i4>
      </vt:variant>
      <vt:variant>
        <vt:i4>0</vt:i4>
      </vt:variant>
      <vt:variant>
        <vt:i4>5</vt:i4>
      </vt:variant>
      <vt:variant>
        <vt:lpwstr>mailto:anu.pajala@kpedu.fi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2024-01-11T10:46:00Z</dcterms:created>
  <dcterms:modified xsi:type="dcterms:W3CDTF">2024-01-11T11:20:00Z</dcterms:modified>
</cp:coreProperties>
</file>